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F96" w:rsidRDefault="00357F96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2336BC">
        <w:rPr>
          <w:rFonts w:ascii="Times New Roman" w:hAnsi="Times New Roman" w:cs="Times New Roman"/>
          <w:color w:val="002060"/>
          <w:sz w:val="28"/>
          <w:szCs w:val="28"/>
        </w:rPr>
        <w:t>День 11.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16.06.2025 г. </w:t>
      </w:r>
    </w:p>
    <w:p w:rsidR="00357F96" w:rsidRDefault="00357F96">
      <w:pPr>
        <w:rPr>
          <w:rFonts w:ascii="Times New Roman" w:hAnsi="Times New Roman" w:cs="Times New Roman"/>
          <w:color w:val="32414F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12.25pt;margin-top:267.35pt;width:203.05pt;height:137.3pt;z-index:251654656;visibility:visible;mso-wrap-distance-left:9.48pt;mso-wrap-distance-top:.96pt;mso-wrap-distance-right:9.38pt;mso-wrap-distance-bottom:1.26pt">
            <v:imagedata r:id="rId4" o:title=""/>
            <o:lock v:ext="edit" aspectratio="f"/>
            <w10:wrap type="square"/>
          </v:shape>
        </w:pict>
      </w:r>
      <w:r w:rsidRPr="0023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10 июня, в нашем оздоровительном лагере с дневным пребыванием детей провели день, посвященный правилам дорожного движения. Это мероприятие стало не только полезным, но и увлекательным для всех участников.</w:t>
      </w:r>
      <w:r w:rsidRPr="002336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утренней линейке был оглашен план работы на день. Утро началось с  зарядки, которую провел Весёлый светофор. 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 w:rsidRPr="0023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удовольствием выполняли разминку, что стало зарядом бодрости на весь день.</w:t>
      </w:r>
      <w:r w:rsidRPr="002336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36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  завтрака </w:t>
      </w:r>
      <w:r w:rsidRPr="002336BC">
        <w:rPr>
          <w:rFonts w:ascii="Times New Roman" w:hAnsi="Times New Roman" w:cs="Times New Roman"/>
          <w:color w:val="32414F"/>
          <w:sz w:val="28"/>
          <w:szCs w:val="28"/>
          <w:shd w:val="clear" w:color="auto" w:fill="FFFFFF"/>
        </w:rPr>
        <w:t xml:space="preserve"> просмотрели мультимедийную презентацию по ПДД "Правила на дороге для пешеходов", отвечали </w:t>
      </w:r>
      <w:r>
        <w:rPr>
          <w:rFonts w:ascii="Times New Roman" w:hAnsi="Times New Roman" w:cs="Times New Roman"/>
          <w:color w:val="32414F"/>
          <w:sz w:val="28"/>
          <w:szCs w:val="28"/>
          <w:shd w:val="clear" w:color="auto" w:fill="FFFFFF"/>
        </w:rPr>
        <w:t>на вопросы и разгадывали загадки.</w:t>
      </w:r>
    </w:p>
    <w:p w:rsidR="00357F96" w:rsidRPr="00025F85" w:rsidRDefault="00357F96" w:rsidP="00025F85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pict>
          <v:shape id="Рисунок 7" o:spid="_x0000_s1027" type="#_x0000_t75" style="position:absolute;left:0;text-align:left;margin-left:-1pt;margin-top:416.6pt;width:127.2pt;height:168.5pt;z-index:251658752;visibility:visible;mso-wrap-distance-left:9.48pt;mso-wrap-distance-top:.96pt;mso-wrap-distance-right:9.57pt;mso-wrap-distance-bottom:1.61pt">
            <v:imagedata r:id="rId5" o:title=""/>
            <o:lock v:ext="edit" aspectratio="f"/>
            <w10:wrap type="square"/>
          </v:shape>
        </w:pict>
      </w:r>
      <w:bookmarkEnd w:id="0"/>
      <w:r>
        <w:rPr>
          <w:noProof/>
          <w:lang w:eastAsia="ru-RU"/>
        </w:rPr>
        <w:pict>
          <v:shape id="Рисунок 3" o:spid="_x0000_s1028" type="#_x0000_t75" style="position:absolute;left:0;text-align:left;margin-left:306pt;margin-top:307.6pt;width:223.7pt;height:201.6pt;z-index:251655680;visibility:visible;mso-wrap-distance-top:.96pt;mso-wrap-distance-right:9.57pt;mso-wrap-distance-bottom:1.29pt">
            <v:imagedata r:id="rId6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1" o:spid="_x0000_s1029" type="#_x0000_t75" style="position:absolute;left:0;text-align:left;margin-left:197pt;margin-top:-6.4pt;width:325.45pt;height:241.9pt;z-index:251653632;visibility:visible;mso-wrap-distance-top:.96pt;mso-wrap-distance-right:9.56pt;mso-wrap-distance-bottom:1.62pt">
            <v:imagedata r:id="rId7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Далее б</w:t>
      </w:r>
      <w:r w:rsidRPr="002336B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ыла организована встреча с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инспектором по пропаганде БДД ОМВД России по Кузнецкому району капитаном полиции С.А. Анопченко , со старшим инспектором ПДН Н.А. Арзамазовой</w:t>
      </w:r>
      <w:r w:rsidRPr="002336B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 Стражи порядка  напомнили ребятам о необходимости соблюдения правил дорожного движения и других правил безопасности. В ходе встречи они рассказали о том, как правильно вести себя на дорогах, пешеходных переходах и в общественном транспорте, рассказали о детских удерживающих устройствах для автотранспорта и необходимости их использования. Инспекторы отметили, что использование наушников с музыкой и мобильного телефона недопустимо при переходе проезжей части дороги. Кроме того они выразили надежду, что развитие понимания опасности при нахождении на проезжей части детьми-</w:t>
      </w:r>
      <w:r w:rsidRPr="00025F8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пешеходами позволит снизить дорожно-транспортный травматизм. </w:t>
      </w:r>
    </w:p>
    <w:p w:rsidR="00357F96" w:rsidRPr="00B55D7D" w:rsidRDefault="00357F96" w:rsidP="00B55D7D">
      <w:pPr>
        <w:ind w:firstLine="708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144.75pt;margin-top:107.15pt;width:231.85pt;height:171.85pt;z-index:251657728;visibility:visible;mso-wrap-distance-top:.96pt;mso-wrap-distance-right:9.66pt;mso-wrap-distance-bottom:1.6pt">
            <v:imagedata r:id="rId8" o:title=""/>
            <o:lock v:ext="edit" aspectratio="f"/>
            <w10:wrap type="square"/>
          </v:shape>
        </w:pict>
      </w:r>
      <w:r w:rsidRPr="00025F85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С педагогом Ефимовой Н.А. ребята путешествовали по стране «Светофория». Воспитанники повторили правила перехода дороги, дорожные знаки, вспомнили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правила дорожного движения</w:t>
      </w:r>
      <w:r>
        <w:rPr>
          <w:noProof/>
          <w:lang w:eastAsia="ru-RU"/>
        </w:rPr>
        <w:pict>
          <v:shape id="Рисунок 4" o:spid="_x0000_s1031" type="#_x0000_t75" style="position:absolute;left:0;text-align:left;margin-left:-11.5pt;margin-top:-23.8pt;width:226.55pt;height:168.5pt;z-index:251656704;visibility:visible;mso-wrap-distance-left:9.48pt;mso-wrap-distance-top:.96pt;mso-wrap-distance-right:9.66pt;mso-wrap-distance-bottom:1.36pt;mso-position-horizontal-relative:text;mso-position-vertical-relative:text">
            <v:imagedata r:id="rId9" o:title=""/>
            <o:lock v:ext="edit" aspectratio="f"/>
            <w10:wrap type="square"/>
          </v:shape>
        </w:pic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357F96" w:rsidRPr="00B55D7D" w:rsidRDefault="00357F96" w:rsidP="00B55D7D">
      <w:pP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>
        <w:rPr>
          <w:noProof/>
          <w:lang w:eastAsia="ru-RU"/>
        </w:rPr>
        <w:pict>
          <v:shape id="Рисунок 8" o:spid="_x0000_s1032" type="#_x0000_t75" style="position:absolute;margin-left:-398.25pt;margin-top:390.6pt;width:253.9pt;height:186.7pt;z-index:251660800;visibility:visible;mso-wrap-distance-top:.96pt;mso-wrap-distance-right:9.38pt;mso-wrap-distance-bottom:1.32pt">
            <v:imagedata r:id="rId10" o:title=""/>
            <o:lock v:ext="edit" aspectratio="f"/>
            <w10:wrap type="square"/>
          </v:shape>
        </w:pict>
      </w:r>
      <w:r>
        <w:rPr>
          <w:noProof/>
          <w:lang w:eastAsia="ru-RU"/>
        </w:rPr>
        <w:pict>
          <v:shape id="Рисунок 5" o:spid="_x0000_s1033" type="#_x0000_t75" style="position:absolute;margin-left:13.05pt;margin-top:221.75pt;width:308.15pt;height:228.5pt;z-index:251659776;visibility:visible;mso-wrap-distance-left:9.48pt;mso-wrap-distance-top:.96pt;mso-wrap-distance-right:9.36pt;mso-wrap-distance-bottom:1.51pt">
            <v:imagedata r:id="rId11" o:title=""/>
            <o:lock v:ext="edit" aspectratio="f"/>
            <w10:wrap type="square"/>
          </v:shape>
        </w:pict>
      </w:r>
      <w:r w:rsidRPr="00E51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второй половине дня </w:t>
      </w:r>
      <w:r w:rsidRPr="00E51FA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отдыхающие детского оздоровительного лагеря «Радуга», отправились в путешествие по родным местам</w:t>
      </w:r>
      <w:r>
        <w:rPr>
          <w:color w:val="212529"/>
          <w:sz w:val="28"/>
          <w:szCs w:val="28"/>
          <w:shd w:val="clear" w:color="auto" w:fill="FFFFFF"/>
        </w:rPr>
        <w:t>. В</w:t>
      </w:r>
      <w:r w:rsidRPr="00E51FA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Pr="00E51FA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E51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приподнятом настроении на школьном автобусе подъехали к старейшему  храму в Пензенской области Рождества Христова в селе Нижнее Аблязово .</w:t>
      </w:r>
      <w:r w:rsidRPr="00E51FA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Pr="00E51FAF">
        <w:rPr>
          <w:rFonts w:ascii="Times New Roman" w:hAnsi="Times New Roman" w:cs="Times New Roman"/>
          <w:color w:val="000000"/>
          <w:sz w:val="28"/>
          <w:szCs w:val="28"/>
        </w:rPr>
        <w:t>Главное преимущество экскурсии состоит в том, что дети видят памятники природы, культуры, искусства в их естественном состоянии. Это способствует высокой степени познавательности, так как в ходе ее затрагиваются чувственное восприятие и эмоциональная сфера воспитанников.</w:t>
      </w:r>
    </w:p>
    <w:p w:rsidR="00357F96" w:rsidRPr="00E51FAF" w:rsidRDefault="00357F96" w:rsidP="00025F85">
      <w:pPr>
        <w:rPr>
          <w:rFonts w:ascii="Times New Roman" w:hAnsi="Times New Roman" w:cs="Times New Roman"/>
          <w:color w:val="002060"/>
          <w:sz w:val="44"/>
          <w:szCs w:val="44"/>
          <w:shd w:val="clear" w:color="auto" w:fill="FFFFFF"/>
        </w:rPr>
      </w:pPr>
      <w:r>
        <w:rPr>
          <w:noProof/>
          <w:lang w:eastAsia="ru-RU"/>
        </w:rPr>
        <w:pict>
          <v:shape id="Рисунок 9" o:spid="_x0000_s1034" type="#_x0000_t75" style="position:absolute;margin-left:56.25pt;margin-top:121.95pt;width:236.65pt;height:173.3pt;z-index:251661824;visibility:visible;mso-wrap-distance-top:.96pt;mso-wrap-distance-right:9.56pt;mso-wrap-distance-bottom:1.26pt">
            <v:imagedata r:id="rId12" o:title=""/>
            <o:lock v:ext="edit" aspectratio="f"/>
            <w10:wrap type="square"/>
          </v:shape>
        </w:pict>
      </w:r>
      <w:r w:rsidRPr="00E51FA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Время пролетело очень быстро! Экскурсия нам очень понравилась!</w:t>
      </w:r>
    </w:p>
    <w:p w:rsidR="00357F96" w:rsidRDefault="00357F96" w:rsidP="00025F85">
      <w:pP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357F96" w:rsidRDefault="00357F96" w:rsidP="00025F85">
      <w:pP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357F96" w:rsidRDefault="00357F96" w:rsidP="00025F85">
      <w:pP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357F96" w:rsidRDefault="00357F96" w:rsidP="00025F85">
      <w:pPr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</w:p>
    <w:p w:rsidR="00357F96" w:rsidRPr="00025F85" w:rsidRDefault="00357F96" w:rsidP="00025F85">
      <w:pPr>
        <w:rPr>
          <w:rFonts w:ascii="Times New Roman" w:hAnsi="Times New Roman" w:cs="Times New Roman"/>
          <w:color w:val="002060"/>
          <w:sz w:val="52"/>
          <w:szCs w:val="52"/>
        </w:rPr>
      </w:pPr>
      <w:r w:rsidRPr="002336BC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Интересный и насыщенный получился день!</w:t>
      </w:r>
      <w:r w:rsidRPr="00B55D7D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357F96" w:rsidRPr="00025F85" w:rsidSect="00025F85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36BC"/>
    <w:rsid w:val="00025F85"/>
    <w:rsid w:val="00053092"/>
    <w:rsid w:val="001033D3"/>
    <w:rsid w:val="001919C7"/>
    <w:rsid w:val="001B13B4"/>
    <w:rsid w:val="002336BC"/>
    <w:rsid w:val="00357F96"/>
    <w:rsid w:val="003D7146"/>
    <w:rsid w:val="00560B38"/>
    <w:rsid w:val="008B1E6D"/>
    <w:rsid w:val="00B0170F"/>
    <w:rsid w:val="00B55D7D"/>
    <w:rsid w:val="00B93206"/>
    <w:rsid w:val="00D54172"/>
    <w:rsid w:val="00DA7B3F"/>
    <w:rsid w:val="00E3745F"/>
    <w:rsid w:val="00E51FAF"/>
    <w:rsid w:val="00F74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45F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0170F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02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25F8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E51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71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2</Pages>
  <Words>330</Words>
  <Characters>1887</Characters>
  <Application>Microsoft Office Outlook</Application>
  <DocSecurity>0</DocSecurity>
  <Lines>0</Lines>
  <Paragraphs>0</Paragraphs>
  <ScaleCrop>false</ScaleCrop>
  <Company>Радищево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6</cp:revision>
  <dcterms:created xsi:type="dcterms:W3CDTF">2025-06-16T11:29:00Z</dcterms:created>
  <dcterms:modified xsi:type="dcterms:W3CDTF">2025-06-19T14:07:00Z</dcterms:modified>
</cp:coreProperties>
</file>