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D03" w:rsidRPr="00143C3D" w:rsidRDefault="00BB6D03" w:rsidP="00BA067A">
      <w:pPr>
        <w:pStyle w:val="NormalWeb"/>
        <w:shd w:val="clear" w:color="auto" w:fill="FFFFFF"/>
        <w:spacing w:before="0" w:beforeAutospacing="0" w:after="0" w:afterAutospacing="0"/>
        <w:ind w:firstLine="600"/>
        <w:rPr>
          <w:rFonts w:eastAsia="Arial Unicode MS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9" o:spid="_x0000_s1026" type="#_x0000_t75" style="position:absolute;left:0;text-align:left;margin-left:394.05pt;margin-top:119.95pt;width:140.15pt;height:164.65pt;z-index:251657728;visibility:visible;mso-wrap-distance-top:.96pt;mso-wrap-distance-right:9.59pt;mso-wrap-distance-bottom:1.6pt">
            <v:imagedata r:id="rId4" o:title=""/>
            <o:lock v:ext="edit" aspectratio="f"/>
            <w10:wrap type="square"/>
          </v:shape>
        </w:pict>
      </w:r>
      <w:r>
        <w:rPr>
          <w:noProof/>
        </w:rPr>
        <w:pict>
          <v:shape id="Рисунок 10" o:spid="_x0000_s1027" type="#_x0000_t75" style="position:absolute;left:0;text-align:left;margin-left:1.15pt;margin-top:-18.85pt;width:182.9pt;height:301.45pt;z-index:251654656;visibility:visible;mso-wrap-distance-top:.96pt;mso-wrap-distance-right:9.27pt;mso-wrap-distance-bottom:1.2pt">
            <v:imagedata r:id="rId5" o:title=""/>
            <o:lock v:ext="edit" aspectratio="f"/>
            <w10:wrap type="square"/>
          </v:shape>
        </w:pict>
      </w:r>
      <w:r w:rsidRPr="00143C3D">
        <w:rPr>
          <w:rFonts w:eastAsia="Arial Unicode MS"/>
          <w:sz w:val="28"/>
          <w:szCs w:val="28"/>
        </w:rPr>
        <w:t xml:space="preserve">День 1. Ураааа! Каниииикулы! С раннего утра школьный класс наполнился детским смехом и веселым шумом. </w:t>
      </w:r>
      <w:r w:rsidRPr="00143C3D">
        <w:rPr>
          <w:sz w:val="28"/>
          <w:szCs w:val="28"/>
          <w:shd w:val="clear" w:color="auto" w:fill="FFFFFF"/>
        </w:rPr>
        <w:t>Сегодня в школе с. Радищево начал свою работу летний детский оздоровительный лагерь с дневным пребыванием «Радуга», который продлится 21 день.</w:t>
      </w:r>
      <w:r w:rsidRPr="00143C3D">
        <w:rPr>
          <w:sz w:val="28"/>
          <w:szCs w:val="28"/>
        </w:rPr>
        <w:br/>
      </w:r>
      <w:r w:rsidRPr="00143C3D">
        <w:rPr>
          <w:sz w:val="28"/>
          <w:szCs w:val="28"/>
          <w:shd w:val="clear" w:color="auto" w:fill="FFFFFF"/>
        </w:rPr>
        <w:t> Первый день работы лагеря «Остров встречи веселых детей!» стал для ребят насыщенным и позитивным.</w:t>
      </w:r>
    </w:p>
    <w:p w:rsidR="00BB6D03" w:rsidRPr="00143C3D" w:rsidRDefault="00BB6D03" w:rsidP="0001385B">
      <w:pPr>
        <w:pStyle w:val="NormalWeb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pict>
          <v:shape id="Рисунок 18" o:spid="_x0000_s1028" type="#_x0000_t75" style="position:absolute;left:0;text-align:left;margin-left:-181.1pt;margin-top:198.65pt;width:255.35pt;height:180pt;z-index:251656704;visibility:visible;mso-wrap-distance-top:.96pt;mso-wrap-distance-right:9.64pt;mso-wrap-distance-bottom:1.49pt">
            <v:imagedata r:id="rId6" o:title=""/>
            <o:lock v:ext="edit" aspectratio="f"/>
            <w10:wrap type="square"/>
          </v:shape>
        </w:pict>
      </w:r>
      <w:r w:rsidRPr="00143C3D">
        <w:rPr>
          <w:rFonts w:eastAsia="Arial Unicode MS"/>
          <w:sz w:val="28"/>
          <w:szCs w:val="28"/>
        </w:rPr>
        <w:t xml:space="preserve">Воспитатели провели инструктаж по технике безопасности в пришкольном летнем лагере. </w:t>
      </w:r>
      <w:r w:rsidRPr="00143C3D">
        <w:rPr>
          <w:sz w:val="28"/>
          <w:szCs w:val="28"/>
          <w:shd w:val="clear" w:color="auto" w:fill="FFFFFF"/>
        </w:rPr>
        <w:t xml:space="preserve">1 июня ко Дню защиты детей на территории музея –усадьба А.Н. Радищева прошел конкурс рисунков на асфальте «Дом моей мечты». Дети любят рисовать, особенно масштабно. На асфальтовой площадке ребята создали свои « маленькие шедевры ». В этот день они стали настоящими волшебниками — своими рисунками превратили площадку в сказочный мир. Они изобразили свои эмоции, дали простор своей творческой фантазии, создавая красочные композиции на конкурсную тему. Сколько радости приносит это занятие детворе! </w:t>
      </w:r>
    </w:p>
    <w:p w:rsidR="00BB6D03" w:rsidRPr="00143C3D" w:rsidRDefault="00BB6D03" w:rsidP="0001385B">
      <w:pPr>
        <w:pStyle w:val="NormalWeb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  <w:shd w:val="clear" w:color="auto" w:fill="FFFFFF"/>
        </w:rPr>
      </w:pPr>
      <w:r w:rsidRPr="00143C3D">
        <w:rPr>
          <w:sz w:val="28"/>
          <w:szCs w:val="28"/>
          <w:shd w:val="clear" w:color="auto" w:fill="FFFFFF"/>
        </w:rPr>
        <w:t>Сегодня в ДК с. Радищево была проведена игровая программа посвященная Дню защиты детей «Счастливая планета детства». Дети с удовольствием играли, принимали участие в конкурсах и получали призы. Настроение у детей было живое, искреннее и сказочное. Яркие краски, смеющиеся лица, воздушные шары и солнечные лучи наполняли зал клуба. Ребята с удовольствием провели время и получили незабываемые эмоции.</w:t>
      </w:r>
    </w:p>
    <w:p w:rsidR="00BB6D03" w:rsidRPr="00143C3D" w:rsidRDefault="00BB6D03" w:rsidP="008A2F2D">
      <w:pPr>
        <w:pStyle w:val="NormalWeb"/>
      </w:pPr>
      <w:r>
        <w:rPr>
          <w:noProof/>
        </w:rPr>
        <w:pict>
          <v:shape id="Рисунок 21" o:spid="_x0000_s1029" type="#_x0000_t75" style="position:absolute;margin-left:308.4pt;margin-top:53.1pt;width:250.55pt;height:173.75pt;z-index:251659776;visibility:visible;mso-wrap-distance-top:.96pt;mso-wrap-distance-right:9.44pt;mso-wrap-distance-bottom:1.28pt">
            <v:imagedata r:id="rId7" o:title=""/>
            <o:lock v:ext="edit" aspectratio="f"/>
            <w10:wrap type="square"/>
          </v:shape>
        </w:pict>
      </w:r>
      <w:r w:rsidRPr="00143C3D">
        <w:rPr>
          <w:sz w:val="28"/>
          <w:szCs w:val="28"/>
          <w:shd w:val="clear" w:color="auto" w:fill="FFFFFF"/>
        </w:rPr>
        <w:t> </w:t>
      </w:r>
      <w:r w:rsidRPr="00143C3D">
        <w:rPr>
          <w:sz w:val="28"/>
          <w:szCs w:val="28"/>
          <w:shd w:val="clear" w:color="auto" w:fill="FFFFFF"/>
        </w:rPr>
        <w:tab/>
        <w:t>В честь Дня защиты детей и открытия лагеря прошло увлекательное мероприятие — квест</w:t>
      </w:r>
      <w:r w:rsidRPr="00143C3D">
        <w:rPr>
          <w:sz w:val="28"/>
          <w:szCs w:val="28"/>
          <w:shd w:val="clear" w:color="auto" w:fill="FFFFFF"/>
        </w:rPr>
        <w:noBreakHyphen/>
        <w:t>игра «Ключи от лета». </w:t>
      </w:r>
      <w:r w:rsidRPr="00143C3D">
        <w:rPr>
          <w:sz w:val="28"/>
          <w:szCs w:val="28"/>
        </w:rPr>
        <w:br/>
      </w:r>
      <w:r w:rsidRPr="00143C3D">
        <w:rPr>
          <w:sz w:val="28"/>
          <w:szCs w:val="28"/>
          <w:shd w:val="clear" w:color="auto" w:fill="FFFFFF"/>
        </w:rPr>
        <w:t>Ребята отправились в настоящее</w:t>
      </w:r>
      <w:r w:rsidRPr="00143C3D">
        <w:rPr>
          <w:sz w:val="28"/>
          <w:szCs w:val="28"/>
        </w:rPr>
        <w:t xml:space="preserve"> </w:t>
      </w:r>
      <w:r w:rsidRPr="00143C3D">
        <w:rPr>
          <w:sz w:val="28"/>
          <w:szCs w:val="28"/>
          <w:shd w:val="clear" w:color="auto" w:fill="FFFFFF"/>
        </w:rPr>
        <w:t>приключение: прошли шесть тематических станций, выполнили необычные задания и помогли вернуть</w:t>
      </w:r>
      <w:r w:rsidRPr="00143C3D">
        <w:rPr>
          <w:sz w:val="28"/>
          <w:szCs w:val="28"/>
        </w:rPr>
        <w:br/>
      </w:r>
      <w:r w:rsidRPr="00143C3D">
        <w:rPr>
          <w:sz w:val="28"/>
          <w:szCs w:val="28"/>
          <w:shd w:val="clear" w:color="auto" w:fill="FFFFFF"/>
        </w:rPr>
        <w:t> долгожданное лето!</w:t>
      </w:r>
    </w:p>
    <w:p w:rsidR="00BB6D03" w:rsidRPr="00143C3D" w:rsidRDefault="00BB6D03" w:rsidP="00953EF2">
      <w:pPr>
        <w:pStyle w:val="NormalWeb"/>
        <w:shd w:val="clear" w:color="auto" w:fill="FFFFFF"/>
        <w:spacing w:before="0" w:beforeAutospacing="0" w:after="0" w:afterAutospacing="0"/>
        <w:ind w:firstLine="600"/>
        <w:rPr>
          <w:sz w:val="28"/>
          <w:szCs w:val="28"/>
          <w:shd w:val="clear" w:color="auto" w:fill="FFFFFF"/>
        </w:rPr>
      </w:pPr>
      <w:r>
        <w:rPr>
          <w:noProof/>
        </w:rPr>
        <w:pict>
          <v:shape id="Рисунок 20" o:spid="_x0000_s1030" type="#_x0000_t75" style="position:absolute;left:0;text-align:left;margin-left:12.2pt;margin-top:13.1pt;width:205.45pt;height:147.35pt;z-index:251658752;visibility:visible;mso-wrap-distance-top:.96pt;mso-wrap-distance-right:9.61pt;mso-wrap-distance-bottom:1.38pt">
            <v:imagedata r:id="rId8" o:title=""/>
            <o:lock v:ext="edit" aspectratio="f"/>
            <w10:wrap type="square"/>
          </v:shape>
        </w:pict>
      </w:r>
      <w:r w:rsidRPr="00143C3D">
        <w:rPr>
          <w:sz w:val="28"/>
          <w:szCs w:val="28"/>
          <w:shd w:val="clear" w:color="auto" w:fill="FFFFFF"/>
        </w:rPr>
        <w:t>Ребята участвовали в игре "Развед-шоу". Каждой команде выдали задания. Они должны были обследовать территорию школы и сдать ответы воспитателям. Ребята справились с заданиями и получили сладкие призы. </w:t>
      </w:r>
    </w:p>
    <w:p w:rsidR="00BB6D03" w:rsidRPr="00143C3D" w:rsidRDefault="00BB6D03" w:rsidP="00F50473">
      <w:pPr>
        <w:pStyle w:val="NormalWeb"/>
      </w:pPr>
      <w:r>
        <w:rPr>
          <w:noProof/>
        </w:rPr>
        <w:pict>
          <v:shape id="Рисунок 22" o:spid="_x0000_s1031" type="#_x0000_t75" style="position:absolute;margin-left:-11.1pt;margin-top:-55.55pt;width:280.3pt;height:161.3pt;z-index:251660800;visibility:visible;mso-wrap-distance-left:9.48pt;mso-wrap-distance-top:.96pt;mso-wrap-distance-right:9.25pt;mso-wrap-distance-bottom:1.66pt">
            <v:imagedata r:id="rId9" o:title=""/>
            <o:lock v:ext="edit" aspectratio="f"/>
            <w10:wrap type="square"/>
          </v:shape>
        </w:pict>
      </w:r>
    </w:p>
    <w:p w:rsidR="00BB6D03" w:rsidRPr="00143C3D" w:rsidRDefault="00BB6D03" w:rsidP="008A2F2D">
      <w:pPr>
        <w:pStyle w:val="NormalWeb"/>
        <w:rPr>
          <w:b/>
          <w:bCs/>
          <w:sz w:val="32"/>
          <w:szCs w:val="32"/>
        </w:rPr>
      </w:pPr>
    </w:p>
    <w:p w:rsidR="00BB6D03" w:rsidRPr="00143C3D" w:rsidRDefault="00BB6D03" w:rsidP="008A2F2D">
      <w:pPr>
        <w:pStyle w:val="NormalWeb"/>
        <w:rPr>
          <w:b/>
          <w:bCs/>
          <w:sz w:val="32"/>
          <w:szCs w:val="32"/>
        </w:rPr>
      </w:pPr>
      <w:r>
        <w:rPr>
          <w:noProof/>
        </w:rPr>
        <w:pict>
          <v:shape id="Рисунок 15" o:spid="_x0000_s1032" type="#_x0000_t75" style="position:absolute;margin-left:-265pt;margin-top:37.7pt;width:491.05pt;height:284.15pt;z-index:251655680;visibility:visible;mso-wrap-distance-left:9.48pt;mso-wrap-distance-top:.96pt;mso-wrap-distance-right:9.58pt;mso-wrap-distance-bottom:1.23pt">
            <v:imagedata r:id="rId10" o:title=""/>
            <o:lock v:ext="edit" aspectratio="f"/>
            <w10:wrap type="square"/>
          </v:shape>
        </w:pict>
      </w:r>
    </w:p>
    <w:p w:rsidR="00BB6D03" w:rsidRPr="00143C3D" w:rsidRDefault="00BB6D03" w:rsidP="008A2F2D">
      <w:pPr>
        <w:pStyle w:val="NormalWeb"/>
        <w:rPr>
          <w:b/>
          <w:bCs/>
          <w:sz w:val="32"/>
          <w:szCs w:val="32"/>
        </w:rPr>
      </w:pPr>
    </w:p>
    <w:p w:rsidR="00BB6D03" w:rsidRPr="00143C3D" w:rsidRDefault="00BB6D03" w:rsidP="008A2F2D">
      <w:pPr>
        <w:pStyle w:val="NormalWeb"/>
        <w:rPr>
          <w:b/>
          <w:bCs/>
          <w:sz w:val="40"/>
          <w:szCs w:val="40"/>
        </w:rPr>
      </w:pPr>
      <w:r w:rsidRPr="00143C3D">
        <w:rPr>
          <w:b/>
          <w:bCs/>
          <w:sz w:val="32"/>
          <w:szCs w:val="32"/>
        </w:rPr>
        <w:t>До новых встреч, дорогие друзья!</w:t>
      </w:r>
    </w:p>
    <w:p w:rsidR="00BB6D03" w:rsidRPr="00143C3D" w:rsidRDefault="00BB6D03" w:rsidP="009A1C59">
      <w:pPr>
        <w:pStyle w:val="NormalWeb"/>
      </w:pPr>
    </w:p>
    <w:p w:rsidR="00BB6D03" w:rsidRPr="00143C3D" w:rsidRDefault="00BB6D03" w:rsidP="009A1C59">
      <w:pPr>
        <w:pStyle w:val="NormalWeb"/>
      </w:pPr>
    </w:p>
    <w:p w:rsidR="00BB6D03" w:rsidRPr="00953EF2" w:rsidRDefault="00BB6D03" w:rsidP="00953EF2">
      <w:pPr>
        <w:pStyle w:val="NormalWeb"/>
        <w:shd w:val="clear" w:color="auto" w:fill="FFFFFF"/>
        <w:spacing w:before="0" w:beforeAutospacing="0" w:after="0" w:afterAutospacing="0"/>
        <w:ind w:firstLine="600"/>
        <w:rPr>
          <w:color w:val="595959"/>
          <w:sz w:val="72"/>
          <w:szCs w:val="72"/>
        </w:rPr>
      </w:pPr>
    </w:p>
    <w:sectPr w:rsidR="00BB6D03" w:rsidRPr="00953EF2" w:rsidSect="008A2F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67A"/>
    <w:rsid w:val="0001385B"/>
    <w:rsid w:val="00143C3D"/>
    <w:rsid w:val="008253AE"/>
    <w:rsid w:val="008A2F2D"/>
    <w:rsid w:val="008D566C"/>
    <w:rsid w:val="00953EF2"/>
    <w:rsid w:val="009A1C59"/>
    <w:rsid w:val="00B9248B"/>
    <w:rsid w:val="00BA067A"/>
    <w:rsid w:val="00BB6D03"/>
    <w:rsid w:val="00D401E2"/>
    <w:rsid w:val="00EB433D"/>
    <w:rsid w:val="00F50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66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A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13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3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2</Pages>
  <Words>273</Words>
  <Characters>1557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С.Н</dc:creator>
  <cp:keywords/>
  <dc:description/>
  <cp:lastModifiedBy>Александр</cp:lastModifiedBy>
  <cp:revision>3</cp:revision>
  <cp:lastPrinted>2026-06-01T19:24:00Z</cp:lastPrinted>
  <dcterms:created xsi:type="dcterms:W3CDTF">2026-06-01T18:12:00Z</dcterms:created>
  <dcterms:modified xsi:type="dcterms:W3CDTF">2026-06-03T12:32:00Z</dcterms:modified>
</cp:coreProperties>
</file>