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AD3" w:rsidRPr="004801B5" w:rsidRDefault="00D51AD3" w:rsidP="004801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7" o:spid="_x0000_s1026" type="#_x0000_t75" style="position:absolute;margin-left:-22.85pt;margin-top:-11.7pt;width:271.7pt;height:202.1pt;z-index:251658240;visibility:visible;mso-wrap-distance-top:.96pt;mso-wrap-distance-right:9.52pt;mso-wrap-distance-bottom:1.26pt">
            <v:imagedata r:id="rId5" o:title=""/>
            <o:lock v:ext="edit" aspectratio="f"/>
            <w10:wrap type="square"/>
          </v:shape>
        </w:pict>
      </w:r>
      <w:r w:rsidRPr="004801B5">
        <w:rPr>
          <w:rFonts w:ascii="Times New Roman" w:hAnsi="Times New Roman" w:cs="Times New Roman"/>
          <w:sz w:val="28"/>
          <w:szCs w:val="28"/>
        </w:rPr>
        <w:t xml:space="preserve">День 4. </w:t>
      </w:r>
      <w:r>
        <w:rPr>
          <w:rFonts w:ascii="Times New Roman" w:hAnsi="Times New Roman" w:cs="Times New Roman"/>
          <w:sz w:val="28"/>
          <w:szCs w:val="28"/>
        </w:rPr>
        <w:t>05.06.2025</w:t>
      </w:r>
    </w:p>
    <w:p w:rsidR="00D51AD3" w:rsidRPr="004801B5" w:rsidRDefault="00D51AD3" w:rsidP="004801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01B5">
        <w:rPr>
          <w:rFonts w:ascii="Times New Roman" w:hAnsi="Times New Roman" w:cs="Times New Roman"/>
          <w:sz w:val="28"/>
          <w:szCs w:val="28"/>
        </w:rPr>
        <w:t>Этот день оказался насыщенным и увлекательным для детей. Он пролетел незаметно и продуктивно. Ребята успели не только повеселиться на свежем воздухе, но и узнать много нового, развить свои таланты и сплотиться в дружный коллектив. </w:t>
      </w:r>
    </w:p>
    <w:p w:rsidR="00D51AD3" w:rsidRPr="007C41F1" w:rsidRDefault="00D51AD3" w:rsidP="004801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3" o:spid="_x0000_s1027" type="#_x0000_t75" style="position:absolute;margin-left:48.15pt;margin-top:64.5pt;width:224.15pt;height:167.05pt;z-index:251654144;visibility:visible;mso-wrap-distance-left:9.48pt;mso-wrap-distance-top:.96pt;mso-wrap-distance-right:9.56pt;mso-wrap-distance-bottom:1.25pt">
            <v:imagedata r:id="rId6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24" o:spid="_x0000_s1028" type="#_x0000_t75" style="position:absolute;margin-left:-264.65pt;margin-top:159.85pt;width:182.9pt;height:241.9pt;z-index:251657216;visibility:visible;mso-wrap-distance-top:.96pt;mso-wrap-distance-right:9.47pt;mso-wrap-distance-bottom:1.32pt">
            <v:imagedata r:id="rId7" o:title=""/>
            <o:lock v:ext="edit" aspectratio="f"/>
            <w10:wrap type="square"/>
          </v:shape>
        </w:pict>
      </w:r>
      <w:r w:rsidRPr="004801B5">
        <w:rPr>
          <w:rFonts w:ascii="Times New Roman" w:hAnsi="Times New Roman" w:cs="Times New Roman"/>
          <w:sz w:val="28"/>
          <w:szCs w:val="28"/>
        </w:rPr>
        <w:t>Утренняя зарядка, которую провели на свежем воздухе, придала детям бодрость и хорошее настроение.  После зарядки</w:t>
      </w:r>
      <w:r w:rsidRPr="004801B5">
        <w:rPr>
          <w:rFonts w:ascii="Times New Roman" w:hAnsi="Times New Roman" w:cs="Times New Roman"/>
          <w:color w:val="212529"/>
          <w:sz w:val="36"/>
          <w:szCs w:val="36"/>
          <w:shd w:val="clear" w:color="auto" w:fill="FFFFFF"/>
        </w:rPr>
        <w:t xml:space="preserve"> 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педагоги провели</w:t>
      </w:r>
      <w:r>
        <w:rPr>
          <w:color w:val="212529"/>
          <w:sz w:val="28"/>
          <w:szCs w:val="28"/>
          <w:shd w:val="clear" w:color="auto" w:fill="FFFFFF"/>
        </w:rPr>
        <w:t xml:space="preserve"> для детей 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час безопасности  </w:t>
      </w:r>
      <w:r w:rsidRPr="00C971F5">
        <w:rPr>
          <w:rFonts w:ascii="Times New Roman" w:hAnsi="Times New Roman" w:cs="Times New Roman"/>
          <w:sz w:val="28"/>
          <w:szCs w:val="28"/>
        </w:rPr>
        <w:t>«Детям спички не игрушка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»,  на котором напомнили детям  о правилах поведения  в быту.</w:t>
      </w:r>
    </w:p>
    <w:p w:rsidR="00D51AD3" w:rsidRPr="00C971F5" w:rsidRDefault="00D51AD3" w:rsidP="007C41F1">
      <w:pPr>
        <w:spacing w:after="0"/>
        <w:ind w:firstLine="708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C971F5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Свое продолжение день имел в  музее усадьба А.Н. Радищева , где нашему вниманию была предложена  игра « Мы вновь читаем Пушкинские строки», а ещё были игры на свежем воздухе. Далее одно мероприятие сменяло другое. </w:t>
      </w:r>
      <w:r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Н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 свежем  воздухе</w:t>
      </w:r>
      <w:r w:rsidRPr="00C971F5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и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грали в увлекательную игру «</w:t>
      </w:r>
      <w:r w:rsidRPr="00C971F5">
        <w:rPr>
          <w:rFonts w:ascii="Times New Roman" w:hAnsi="Times New Roman" w:cs="Times New Roman"/>
          <w:sz w:val="28"/>
          <w:szCs w:val="28"/>
        </w:rPr>
        <w:t>В стране весёлых человечков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»,  где дети смогли проявить свою ловкость и быстроту. Азарт и командный дух царили в воздухе, подбадривая участников на новые достижения.</w:t>
      </w:r>
    </w:p>
    <w:p w:rsidR="00D51AD3" w:rsidRPr="00C971F5" w:rsidRDefault="00D51AD3" w:rsidP="007C41F1">
      <w:pPr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21" o:spid="_x0000_s1029" type="#_x0000_t75" style="position:absolute;margin-left:97.1pt;margin-top:1.65pt;width:242.9pt;height:222.25pt;z-index:251656192;visibility:visible;mso-wrap-distance-left:9.48pt;mso-wrap-distance-top:.96pt;mso-wrap-distance-right:9.29pt;mso-wrap-distance-bottom:1.55pt">
            <v:imagedata r:id="rId8" o:title=""/>
            <o:lock v:ext="edit" aspectratio="f"/>
            <w10:wrap type="square"/>
          </v:shape>
        </w:pic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После игры 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ребята окунулись в захватывающий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971F5">
        <w:rPr>
          <w:rFonts w:ascii="Times New Roman" w:hAnsi="Times New Roman" w:cs="Times New Roman"/>
          <w:sz w:val="28"/>
          <w:szCs w:val="28"/>
        </w:rPr>
        <w:t>итературный библиоквест « По дорогам сказок А.С. Пушкина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», где  детям предстояло проявить смекалку, преодолевая испытания на каждой станции. Время неслось с головокружительно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й скоростью, так что даже повар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обеспокоенный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отсутствием детей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пришел</w:t>
      </w:r>
      <w:r w:rsidRPr="00C971F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звать на обед.</w:t>
      </w:r>
      <w:r w:rsidRPr="00C971F5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</w:t>
      </w:r>
    </w:p>
    <w:p w:rsidR="00D51AD3" w:rsidRDefault="00D51AD3" w:rsidP="004801B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Во второй половине дня Второй отряд посетил</w:t>
      </w:r>
      <w:r w:rsidRPr="00C971F5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детскую библиотеку в г. Кузнецк, где наши воспитанники участвовали </w:t>
      </w:r>
      <w:r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в л</w:t>
      </w:r>
      <w:r w:rsidRPr="00C971F5">
        <w:rPr>
          <w:rFonts w:ascii="Times New Roman" w:hAnsi="Times New Roman" w:cs="Times New Roman"/>
          <w:sz w:val="28"/>
          <w:szCs w:val="28"/>
        </w:rPr>
        <w:t>итературной  игре «Загадки Пушкинских творений»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71F5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 </w:t>
      </w:r>
      <w:r w:rsidRPr="006002AD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 xml:space="preserve">Вниманию ребят была представлена иллюстративная выставка "Книжная </w:t>
      </w:r>
      <w:r>
        <w:rPr>
          <w:noProof/>
          <w:lang w:eastAsia="ru-RU"/>
        </w:rPr>
        <w:pict>
          <v:shape id="Рисунок 36" o:spid="_x0000_s1030" type="#_x0000_t75" style="position:absolute;left:0;text-align:left;margin-left:189.7pt;margin-top:-23.4pt;width:371.5pt;height:163.2pt;z-index:251661312;visibility:visible;mso-wrap-distance-top:.96pt;mso-wrap-distance-right:9.58pt;mso-wrap-distance-bottom:1.24pt;mso-position-horizontal-relative:text;mso-position-vertical-relative:text">
            <v:imagedata r:id="rId9" o:title=""/>
            <o:lock v:ext="edit" aspectratio="f"/>
            <w10:wrap type="square"/>
          </v:shape>
        </w:pict>
      </w:r>
      <w:r w:rsidRPr="006002AD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радуга детства". Дети внимательно слушали, были очень активными, задавали много вопросов.</w:t>
      </w:r>
      <w:r w:rsidRPr="006002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AD3" w:rsidRPr="000065E1" w:rsidRDefault="00D51AD3" w:rsidP="004801B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0" o:spid="_x0000_s1031" type="#_x0000_t75" style="position:absolute;left:0;text-align:left;margin-left:4.4pt;margin-top:-86.7pt;width:86.05pt;height:192.6pt;z-index:251659264;visibility:visible">
            <v:imagedata r:id="rId10" o:title="" blacklevel="3277f"/>
            <w10:wrap type="square"/>
          </v:shape>
        </w:pic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Первый отряд совершил</w:t>
      </w:r>
      <w:r w:rsidRPr="000065E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увлекательно-познавательную экскурсию на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местную </w:t>
      </w:r>
      <w:r w:rsidRPr="000065E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метеорологическую станцию.</w:t>
      </w:r>
    </w:p>
    <w:p w:rsidR="00D51AD3" w:rsidRPr="000065E1" w:rsidRDefault="00D51AD3" w:rsidP="004801B5">
      <w:pPr>
        <w:shd w:val="clear" w:color="auto" w:fill="FFFFFF"/>
        <w:spacing w:after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3" o:spid="_x0000_s1032" type="#_x0000_t75" style="position:absolute;margin-left:306.25pt;margin-top:138.75pt;width:224.65pt;height:297.1pt;z-index:251660288;visibility:visible;mso-wrap-distance-top:.96pt;mso-wrap-distance-right:9.56pt;mso-wrap-distance-bottom:1.57pt">
            <v:imagedata r:id="rId11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18" o:spid="_x0000_s1033" type="#_x0000_t75" style="position:absolute;margin-left:-6.3pt;margin-top:20.05pt;width:144.5pt;height:264.95pt;z-index:251655168;visibility:visible;mso-wrap-distance-top:.96pt;mso-wrap-distance-right:9.42pt;mso-wrap-distance-bottom:1.63pt">
            <v:imagedata r:id="rId12" o:title=""/>
            <o:lock v:ext="edit" aspectratio="f"/>
            <w10:wrap type="square"/>
          </v:shape>
        </w:pict>
      </w:r>
      <w:r w:rsidRPr="000065E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Там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их </w:t>
      </w:r>
      <w:r w:rsidRPr="000065E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встретили работники ме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теорологической станции. Они </w:t>
      </w:r>
      <w:r w:rsidRPr="000065E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рассказали много интересного о своей работе. Оказывается, метеорологи работают без праздников и выходных. Смена работника определяется сутками. И в продолжение всего рабочего дня метеоролог постоянно фиксирует погодные изменения. Ребята сами увидели, как работают различные приборы, с помощью которых определят различные параметры погоды: влажность воздуха, количество осадков, сила и направление ветра, атмосферное давление и облачность, запылённость и загазованн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ость воздуха.  Прямо на земле ребята </w:t>
      </w:r>
      <w:r w:rsidRPr="000065E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увидели термометры. Оказывается, что они там не просто так. Эти термометры определяют температуру п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очвы. Своей красотой поразил их</w:t>
      </w:r>
      <w:r w:rsidRPr="000065E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гелиограф. Служит он для суточного определения количества солнца, попавшего на нашу землю. Как только появились солнечные лучи, гелиограф делает прожиг. Считая в конце смены прожиги, специалист скажет, сколько часов светило солнце.</w:t>
      </w:r>
    </w:p>
    <w:p w:rsidR="00D51AD3" w:rsidRPr="000065E1" w:rsidRDefault="00D51AD3" w:rsidP="004801B5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0065E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ходе наблюдений во время </w:t>
      </w:r>
      <w:r w:rsidRPr="000065E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экскурсии</w:t>
      </w:r>
      <w:r w:rsidRPr="000065E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дети приобрели ценный опыт, познакомились с трудом </w:t>
      </w:r>
      <w:r w:rsidRPr="000065E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метеорологов</w:t>
      </w:r>
      <w:r w:rsidRPr="000065E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который очень важен для других людей.</w:t>
      </w:r>
    </w:p>
    <w:p w:rsidR="00D51AD3" w:rsidRDefault="00D51AD3" w:rsidP="007C41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51AD3" w:rsidRPr="004801B5" w:rsidRDefault="00D51AD3" w:rsidP="007C41F1">
      <w:pPr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4801B5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Спасибо всем за этот день.</w:t>
      </w:r>
    </w:p>
    <w:p w:rsidR="00D51AD3" w:rsidRPr="00C971F5" w:rsidRDefault="00D51AD3" w:rsidP="007C41F1">
      <w:pPr>
        <w:rPr>
          <w:rFonts w:ascii="Times New Roman" w:hAnsi="Times New Roman" w:cs="Times New Roman"/>
          <w:sz w:val="28"/>
          <w:szCs w:val="28"/>
        </w:rPr>
      </w:pPr>
    </w:p>
    <w:p w:rsidR="00D51AD3" w:rsidRDefault="00D51AD3" w:rsidP="007C41F1">
      <w:pPr>
        <w:pStyle w:val="NormalWeb"/>
      </w:pPr>
    </w:p>
    <w:p w:rsidR="00D51AD3" w:rsidRDefault="00D51AD3" w:rsidP="007C41F1">
      <w:pPr>
        <w:pStyle w:val="NormalWeb"/>
      </w:pPr>
    </w:p>
    <w:p w:rsidR="00D51AD3" w:rsidRDefault="00D51AD3" w:rsidP="007C41F1">
      <w:pPr>
        <w:pStyle w:val="NormalWeb"/>
      </w:pPr>
    </w:p>
    <w:p w:rsidR="00D51AD3" w:rsidRDefault="00D51AD3" w:rsidP="007C41F1">
      <w:pPr>
        <w:pStyle w:val="NormalWeb"/>
      </w:pPr>
    </w:p>
    <w:p w:rsidR="00D51AD3" w:rsidRDefault="00D51AD3" w:rsidP="007C41F1">
      <w:pPr>
        <w:pStyle w:val="NormalWeb"/>
      </w:pPr>
    </w:p>
    <w:p w:rsidR="00D51AD3" w:rsidRDefault="00D51AD3" w:rsidP="007C41F1">
      <w:pPr>
        <w:pStyle w:val="NormalWeb"/>
      </w:pPr>
    </w:p>
    <w:p w:rsidR="00D51AD3" w:rsidRDefault="00D51AD3" w:rsidP="007C41F1">
      <w:pPr>
        <w:pStyle w:val="NormalWeb"/>
      </w:pPr>
    </w:p>
    <w:p w:rsidR="00D51AD3" w:rsidRPr="006002AD" w:rsidRDefault="00D51AD3" w:rsidP="007C41F1">
      <w:pPr>
        <w:rPr>
          <w:rFonts w:ascii="Times New Roman" w:hAnsi="Times New Roman" w:cs="Times New Roman"/>
          <w:sz w:val="28"/>
          <w:szCs w:val="28"/>
        </w:rPr>
      </w:pPr>
    </w:p>
    <w:sectPr w:rsidR="00D51AD3" w:rsidRPr="006002AD" w:rsidSect="00730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86F63"/>
    <w:multiLevelType w:val="multilevel"/>
    <w:tmpl w:val="2DB0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0C29"/>
    <w:rsid w:val="000065E1"/>
    <w:rsid w:val="00264EFA"/>
    <w:rsid w:val="004264DB"/>
    <w:rsid w:val="004801B5"/>
    <w:rsid w:val="006002AD"/>
    <w:rsid w:val="00730C29"/>
    <w:rsid w:val="007C41F1"/>
    <w:rsid w:val="007C6230"/>
    <w:rsid w:val="00851036"/>
    <w:rsid w:val="008D450B"/>
    <w:rsid w:val="009B36A7"/>
    <w:rsid w:val="00A93564"/>
    <w:rsid w:val="00B61F49"/>
    <w:rsid w:val="00C971F5"/>
    <w:rsid w:val="00D079C1"/>
    <w:rsid w:val="00D51AD3"/>
    <w:rsid w:val="00FF2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6A7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06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065E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730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Normal"/>
    <w:uiPriority w:val="99"/>
    <w:rsid w:val="006002AD"/>
    <w:pPr>
      <w:spacing w:before="100" w:beforeAutospacing="1" w:after="119"/>
    </w:pPr>
    <w:rPr>
      <w:rFonts w:eastAsia="SimSun"/>
      <w:color w:val="00000A"/>
      <w:lang w:eastAsia="ru-RU"/>
    </w:rPr>
  </w:style>
  <w:style w:type="character" w:styleId="Hyperlink">
    <w:name w:val="Hyperlink"/>
    <w:basedOn w:val="DefaultParagraphFont"/>
    <w:uiPriority w:val="99"/>
    <w:semiHidden/>
    <w:rsid w:val="000065E1"/>
    <w:rPr>
      <w:color w:val="0000FF"/>
      <w:u w:val="single"/>
    </w:rPr>
  </w:style>
  <w:style w:type="paragraph" w:customStyle="1" w:styleId="pc-coursestext">
    <w:name w:val="pc-courses__text"/>
    <w:basedOn w:val="Normal"/>
    <w:uiPriority w:val="99"/>
    <w:rsid w:val="0000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0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6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76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647">
              <w:marLeft w:val="0"/>
              <w:marRight w:val="0"/>
              <w:marTop w:val="0"/>
              <w:marBottom w:val="6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76363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763646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47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7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3652">
                              <w:marLeft w:val="0"/>
                              <w:marRight w:val="0"/>
                              <w:marTop w:val="0"/>
                              <w:marBottom w:val="3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76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76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76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76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</TotalTime>
  <Pages>3</Pages>
  <Words>412</Words>
  <Characters>2350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С.Н</dc:creator>
  <cp:keywords/>
  <dc:description/>
  <cp:lastModifiedBy>Александр</cp:lastModifiedBy>
  <cp:revision>3</cp:revision>
  <cp:lastPrinted>2025-06-05T18:26:00Z</cp:lastPrinted>
  <dcterms:created xsi:type="dcterms:W3CDTF">2025-06-05T17:11:00Z</dcterms:created>
  <dcterms:modified xsi:type="dcterms:W3CDTF">2025-06-13T11:41:00Z</dcterms:modified>
</cp:coreProperties>
</file>