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8C" w:rsidRPr="00841BA0" w:rsidRDefault="00F9248C" w:rsidP="00E0264F">
      <w:pPr>
        <w:spacing w:after="0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 w:rsidRPr="00E80A2D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День 5</w:t>
      </w:r>
      <w:r>
        <w:rPr>
          <w:rFonts w:ascii="Times New Roman" w:hAnsi="Times New Roman" w:cs="Times New Roman"/>
          <w:sz w:val="36"/>
          <w:szCs w:val="36"/>
          <w:lang w:eastAsia="ru-RU"/>
        </w:rPr>
        <w:t>. 06.06.2025</w:t>
      </w:r>
      <w:r w:rsidRPr="00841B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4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пришкольном лагере</w: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«Радуга»</w:t>
      </w:r>
      <w:r w:rsidRPr="0084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прошел еще один интересный и увлекательный</w: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 под названием "День русского языка</w:t>
      </w:r>
      <w:r w:rsidRPr="0084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</w:p>
    <w:p w:rsidR="00F9248C" w:rsidRPr="00841BA0" w:rsidRDefault="00F9248C" w:rsidP="00E0264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margin-left:-15.8pt;margin-top:45.3pt;width:225.1pt;height:164.15pt;z-index:251655680;visibility:visible;mso-wrap-distance-top:.96pt;mso-wrap-distance-right:9.58pt;mso-wrap-distance-bottom:1.28pt">
            <v:imagedata r:id="rId4" o:title=""/>
            <o:lock v:ext="edit" aspectratio="f"/>
            <w10:wrap type="square"/>
          </v:shape>
        </w:pict>
      </w:r>
      <w:r w:rsidRPr="0084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новый день начинается с утренней зарядки. Это укрепляет здоровье ребят, улучшает настроение, даёт заряд бодрости и позитива на весь день!</w:t>
      </w:r>
    </w:p>
    <w:p w:rsidR="00F9248C" w:rsidRPr="00E80A2D" w:rsidRDefault="00F9248C" w:rsidP="00E0264F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Затем, как обычно, все направились на вкусный завтрак. Дружно поблагодарив повара, воспитанники лагеря отправились на различные мероприятия по группам.</w:t>
      </w:r>
    </w:p>
    <w:p w:rsidR="00F9248C" w:rsidRPr="00E80A2D" w:rsidRDefault="00F9248C" w:rsidP="00E026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27" type="#_x0000_t75" style="position:absolute;margin-left:45.15pt;margin-top:81.95pt;width:264pt;height:196.8pt;z-index:251657728;visibility:visible;mso-wrap-distance-top:.96pt;mso-wrap-distance-right:9.7pt;mso-wrap-distance-bottom:1.39pt">
            <v:imagedata r:id="rId5" o:title=""/>
            <o:lock v:ext="edit" aspectratio="f"/>
            <w10:wrap type="square"/>
          </v:shape>
        </w:pict>
      </w:r>
      <w:r w:rsidRPr="00E80A2D">
        <w:rPr>
          <w:rFonts w:ascii="Times New Roman" w:hAnsi="Times New Roman" w:cs="Times New Roman"/>
          <w:sz w:val="28"/>
          <w:szCs w:val="28"/>
        </w:rPr>
        <w:t>" Вода- источник жизни "- под таким названием прошла минутка здоровья ( она перешла в настоящий квест) . Ребятам рассказали : почему так важна вода, определяли свойства и качества воды, разные состояния воды. Точками остановок были заводи: опытная, сказочная, водяная, вода и человек, вода и здоровье, загадочная, географическая. Дети дружно отвечали на вопросы, принимали участие в опытах. Нет ничего драгоценного, чем чудесная, самая обыкновенная чистая вода. Вода- самое большое богатство. Без её ни один человек не сможет прожить более 3 х- 5 ти дней. Берегите воду везде и всегда!</w:t>
      </w:r>
    </w:p>
    <w:p w:rsidR="00F9248C" w:rsidRPr="00E80A2D" w:rsidRDefault="00F9248C" w:rsidP="00E026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28" type="#_x0000_t75" style="position:absolute;left:0;text-align:left;margin-left:-4.6pt;margin-top:10.35pt;width:273.1pt;height:203.5pt;z-index:251656704;visibility:visible;mso-wrap-distance-top:.96pt;mso-wrap-distance-right:9.28pt;mso-wrap-distance-bottom:1.22pt">
            <v:imagedata r:id="rId6" o:title=""/>
            <o:lock v:ext="edit" aspectratio="f"/>
            <w10:wrap type="square"/>
          </v:shape>
        </w:pict>
      </w:r>
      <w:r w:rsidRPr="00E80A2D">
        <w:rPr>
          <w:rFonts w:ascii="Times New Roman" w:hAnsi="Times New Roman" w:cs="Times New Roman"/>
          <w:sz w:val="28"/>
          <w:szCs w:val="28"/>
        </w:rPr>
        <w:t>Прошла ещё одна квест-игра "Путешествие в страну родного языка". Воспитанники поделились на две команды: "На волне", "Волшебники" - и проходили этапы, в которых необходимо было вспомнить свои знания о происхождении русского языка, о появление первых книг на территории нашей страны, а также вспомнить сказки А.С.Пушкина. Когда этапы были пройдены, команды ждал блицтурнир, в котором ребятам надо было вспомнить современные слова частоупотребляемые, но с историческим подтекстом. В упорной борьбе победила команда "Волшебники".</w:t>
      </w:r>
    </w:p>
    <w:p w:rsidR="00F9248C" w:rsidRPr="001304CC" w:rsidRDefault="00F9248C" w:rsidP="001304CC"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укрепления здоровья и приобщения к здоровому образу жизни посетил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плавательный бассейн "Парус", ведь по плану у нас</w:t>
      </w:r>
      <w:r w:rsidRPr="001304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304CC">
        <w:rPr>
          <w:rFonts w:ascii="Times New Roman" w:hAnsi="Times New Roman" w:cs="Times New Roman"/>
          <w:sz w:val="28"/>
          <w:szCs w:val="28"/>
        </w:rPr>
        <w:t>портивно-оздоровительная программа « В гостях у Спортика».</w:t>
      </w:r>
      <w:r w:rsidRPr="001304CC">
        <w:rPr>
          <w:sz w:val="28"/>
          <w:szCs w:val="28"/>
        </w:rPr>
        <w:t xml:space="preserve"> </w: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поездки были и ранее, тем не менее, </w:t>
      </w:r>
      <w:r>
        <w:rPr>
          <w:noProof/>
          <w:lang w:eastAsia="ru-RU"/>
        </w:rPr>
        <w:pict>
          <v:shape id="Рисунок 22" o:spid="_x0000_s1029" type="#_x0000_t75" style="position:absolute;margin-left:-15.8pt;margin-top:-6.1pt;width:172.3pt;height:126.7pt;z-index:251660800;visibility:visible;mso-wrap-distance-top:.96pt;mso-wrap-distance-right:9.28pt;mso-wrap-distance-bottom:1.32pt;mso-position-horizontal-relative:text;mso-position-vertical-relative:text">
            <v:imagedata r:id="rId7" o:title=""/>
            <o:lock v:ext="edit" aspectratio="f"/>
            <w10:wrap type="square"/>
          </v:shape>
        </w:pic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их ждут с нетерпением. Для детей поездка в бассейн всегда большая радость. Нас встретили доброжелательные работники бассейна, провели инструктаж, показали раздевалки, душевые, помогли ребятам надеть шапочки, жилеты, следили за безопасностью детей. Ребята хорошо отдохнули, </w:t>
      </w:r>
      <w:r>
        <w:rPr>
          <w:noProof/>
          <w:lang w:eastAsia="ru-RU"/>
        </w:rPr>
        <w:pict>
          <v:shape id="Рисунок 25" o:spid="_x0000_s1030" type="#_x0000_t75" style="position:absolute;margin-left:236.65pt;margin-top:135.1pt;width:291.85pt;height:134.9pt;z-index:251658752;visibility:visible;mso-wrap-distance-top:.96pt;mso-wrap-distance-right:9.26pt;mso-wrap-distance-bottom:1.61pt;mso-position-horizontal-relative:text;mso-position-vertical-relative:text">
            <v:imagedata r:id="rId8" o:title=""/>
            <o:lock v:ext="edit" aspectratio="f"/>
            <w10:wrap type="square"/>
          </v:shape>
        </w:pic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покупались, наплескались. Для кого-то состоялось первое погружение в воду, а кто-то в этом деле не новичок. Дети плавали, играли, весело проводили время. Ребята получили огромное удовольствие и заряд хорошего настроения. После купания от всех звучал один вопрос: «А когда мы снова приедем сюда?»</w:t>
      </w:r>
    </w:p>
    <w:p w:rsidR="00F9248C" w:rsidRPr="00E80A2D" w:rsidRDefault="00F9248C" w:rsidP="00841BA0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1" type="#_x0000_t75" style="position:absolute;left:0;text-align:left;margin-left:-4.6pt;margin-top:39.25pt;width:132.7pt;height:141.15pt;z-index:251654656;visibility:visible"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 id="Рисунок 28" o:spid="_x0000_s1032" type="#_x0000_t75" style="position:absolute;left:0;text-align:left;margin-left:158.85pt;margin-top:207pt;width:381.6pt;height:168.5pt;z-index:251659776;visibility:visible;mso-wrap-distance-left:9.48pt;mso-wrap-distance-top:.96pt;mso-wrap-distance-right:9.42pt;mso-wrap-distance-bottom:1.66pt">
            <v:imagedata r:id="rId10" o:title=""/>
            <o:lock v:ext="edit" aspectratio="f"/>
            <w10:wrap type="square"/>
          </v:shape>
        </w:pict>
      </w:r>
      <w:r w:rsidRPr="00E8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июня в России отмечается Пушкинский день, также известный как День русского языка. К этому событию совместно с Радищевской сельской библиотекой прошел литературный игра- квест «Встречаемся у Лукоморья». Вступительная беседа напомнила о жизненном и творческом пути поэта. Далее ребята отправились в чудесное путешествие по Лукоморью, где отгадывали загадки о героях сказок, побывали в роли богатырей, с азартом и наперегонки выкрикивали названия предметов, которые были спрятаны в волшебном ларце. В итоге все участники показали хорошее знание произведений Пушкина. Игра прошла в душевной и радостной обстановке. Все участники получили огромный прилив энергии и множество позитивных впечатлений.</w:t>
      </w:r>
    </w:p>
    <w:p w:rsidR="00F9248C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F9248C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F9248C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F9248C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F9248C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До скорой встречи</w:t>
      </w:r>
      <w:r w:rsidRPr="00E80A2D">
        <w:rPr>
          <w:rFonts w:ascii="Times New Roman" w:hAnsi="Times New Roman" w:cs="Times New Roman"/>
          <w:color w:val="002060"/>
          <w:sz w:val="36"/>
          <w:szCs w:val="36"/>
        </w:rPr>
        <w:t>, лагерь…</w:t>
      </w:r>
    </w:p>
    <w:p w:rsidR="00F9248C" w:rsidRDefault="00F9248C" w:rsidP="00E80A2D">
      <w:pPr>
        <w:pStyle w:val="NormalWeb"/>
      </w:pPr>
    </w:p>
    <w:p w:rsidR="00F9248C" w:rsidRDefault="00F9248C" w:rsidP="00E80A2D">
      <w:pPr>
        <w:pStyle w:val="NormalWeb"/>
      </w:pPr>
    </w:p>
    <w:p w:rsidR="00F9248C" w:rsidRDefault="00F9248C" w:rsidP="00E80A2D">
      <w:pPr>
        <w:pStyle w:val="NormalWeb"/>
      </w:pPr>
    </w:p>
    <w:p w:rsidR="00F9248C" w:rsidRPr="00E80A2D" w:rsidRDefault="00F9248C" w:rsidP="00841BA0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F9248C" w:rsidRPr="00E80A2D" w:rsidSect="00841B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1BA0"/>
    <w:rsid w:val="000B2732"/>
    <w:rsid w:val="001304CC"/>
    <w:rsid w:val="00236C98"/>
    <w:rsid w:val="002B760C"/>
    <w:rsid w:val="003A1E0E"/>
    <w:rsid w:val="004D08B9"/>
    <w:rsid w:val="0051103E"/>
    <w:rsid w:val="00841BA0"/>
    <w:rsid w:val="00E0264F"/>
    <w:rsid w:val="00E14E2F"/>
    <w:rsid w:val="00E80A2D"/>
    <w:rsid w:val="00EB528B"/>
    <w:rsid w:val="00EF20D3"/>
    <w:rsid w:val="00F72899"/>
    <w:rsid w:val="00F9248C"/>
    <w:rsid w:val="00FD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9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4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1BA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E8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74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3</Pages>
  <Words>461</Words>
  <Characters>2633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С.Н</dc:creator>
  <cp:keywords/>
  <dc:description/>
  <cp:lastModifiedBy>Александр</cp:lastModifiedBy>
  <cp:revision>4</cp:revision>
  <cp:lastPrinted>2025-06-08T10:12:00Z</cp:lastPrinted>
  <dcterms:created xsi:type="dcterms:W3CDTF">2025-06-08T09:37:00Z</dcterms:created>
  <dcterms:modified xsi:type="dcterms:W3CDTF">2025-06-13T11:41:00Z</dcterms:modified>
</cp:coreProperties>
</file>