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586F" w:rsidRDefault="00F2586F" w:rsidP="00652A41">
      <w:pPr>
        <w:rPr>
          <w:rFonts w:ascii="Times New Roman" w:hAnsi="Times New Roman" w:cs="Times New Roman"/>
          <w:color w:val="002060"/>
          <w:sz w:val="40"/>
          <w:szCs w:val="40"/>
          <w:shd w:val="clear" w:color="auto" w:fill="FFFFFF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26" type="#_x0000_t75" style="position:absolute;margin-left:308.45pt;margin-top:5.35pt;width:236.15pt;height:175.2pt;z-index:251653120;visibility:visible;mso-wrap-distance-left:9.48pt;mso-wrap-distance-top:.96pt;mso-wrap-distance-right:9.31pt;mso-wrap-distance-bottom:1.49pt">
            <v:imagedata r:id="rId4" o:title=""/>
            <o:lock v:ext="edit" aspectratio="f"/>
            <w10:wrap type="square"/>
          </v:shape>
        </w:pict>
      </w:r>
      <w:r w:rsidRPr="00652A41">
        <w:rPr>
          <w:rFonts w:ascii="Times New Roman" w:hAnsi="Times New Roman" w:cs="Times New Roman"/>
          <w:b/>
          <w:bCs/>
          <w:color w:val="002060"/>
          <w:sz w:val="40"/>
          <w:szCs w:val="40"/>
          <w:shd w:val="clear" w:color="auto" w:fill="FFFFFF"/>
        </w:rPr>
        <w:t>День  7</w:t>
      </w:r>
      <w:r>
        <w:rPr>
          <w:rFonts w:ascii="Times New Roman" w:hAnsi="Times New Roman" w:cs="Times New Roman"/>
          <w:b/>
          <w:bCs/>
          <w:color w:val="002060"/>
          <w:sz w:val="40"/>
          <w:szCs w:val="40"/>
          <w:shd w:val="clear" w:color="auto" w:fill="FFFFFF"/>
        </w:rPr>
        <w:t>. 10.06.2025</w:t>
      </w:r>
      <w:r w:rsidRPr="00652A41">
        <w:rPr>
          <w:rFonts w:ascii="Times New Roman" w:hAnsi="Times New Roman" w:cs="Times New Roman"/>
          <w:color w:val="002060"/>
          <w:sz w:val="40"/>
          <w:szCs w:val="40"/>
          <w:shd w:val="clear" w:color="auto" w:fill="FFFFFF"/>
        </w:rPr>
        <w:t xml:space="preserve"> </w:t>
      </w:r>
    </w:p>
    <w:p w:rsidR="00F2586F" w:rsidRPr="00652A41" w:rsidRDefault="00F2586F" w:rsidP="00652A41">
      <w:r>
        <w:rPr>
          <w:noProof/>
          <w:lang w:eastAsia="ru-RU"/>
        </w:rPr>
        <w:pict>
          <v:shape id="Рисунок 5" o:spid="_x0000_s1027" type="#_x0000_t75" style="position:absolute;margin-left:-15.8pt;margin-top:367pt;width:105.85pt;height:142.1pt;z-index:251657216;visibility:visible">
            <v:imagedata r:id="rId5" o:title=""/>
            <w10:wrap type="square"/>
          </v:shape>
        </w:pict>
      </w:r>
      <w:r>
        <w:rPr>
          <w:noProof/>
          <w:lang w:eastAsia="ru-RU"/>
        </w:rPr>
        <w:pict>
          <v:shape id="Рисунок 4" o:spid="_x0000_s1028" type="#_x0000_t75" style="position:absolute;margin-left:244.6pt;margin-top:279.05pt;width:201.6pt;height:149.3pt;z-index:251656192;visibility:visible;mso-wrap-distance-top:.96pt;mso-wrap-distance-right:9.35pt;mso-wrap-distance-bottom:1.31pt">
            <v:imagedata r:id="rId6" o:title=""/>
            <o:lock v:ext="edit" aspectratio="f"/>
            <w10:wrap type="square"/>
          </v:shape>
        </w:pict>
      </w:r>
      <w:r>
        <w:rPr>
          <w:noProof/>
          <w:lang w:eastAsia="ru-RU"/>
        </w:rPr>
        <w:pict>
          <v:shape id="Рисунок 3" o:spid="_x0000_s1029" type="#_x0000_t75" style="position:absolute;margin-left:349.35pt;margin-top:183.65pt;width:190.1pt;height:140.65pt;z-index:251655168;visibility:visible;mso-wrap-distance-top:.96pt;mso-wrap-distance-right:9.47pt;mso-wrap-distance-bottom:1.45pt">
            <v:imagedata r:id="rId7" o:title=""/>
            <o:lock v:ext="edit" aspectratio="f"/>
            <w10:wrap type="square"/>
          </v:shape>
        </w:pict>
      </w:r>
      <w:r>
        <w:rPr>
          <w:noProof/>
          <w:lang w:eastAsia="ru-RU"/>
        </w:rPr>
        <w:pict>
          <v:shape id="Рисунок 1" o:spid="_x0000_s1030" type="#_x0000_t75" style="position:absolute;margin-left:-3.35pt;margin-top:3pt;width:176.15pt;height:232.3pt;z-index:251654144;visibility:visible;mso-wrap-distance-top:.96pt;mso-wrap-distance-right:9.24pt;mso-wrap-distance-bottom:1.42pt">
            <v:imagedata r:id="rId8" o:title=""/>
            <o:lock v:ext="edit" aspectratio="f"/>
            <w10:wrap type="square"/>
          </v:shape>
        </w:pict>
      </w:r>
      <w:r w:rsidRPr="009902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День 10 июня в оздоровительном лагере «Радуга» был объявлен «Днем рыбака». После утренней линейки и минутки безопасности, в которой речь шла о том, как правильно вести себя вблизи водоёма, ре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бята второго отряда отправились с удочками на сельский </w:t>
      </w:r>
      <w:r w:rsidRPr="009902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пруд.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пути к рыбацкому месту воспитанники</w:t>
      </w:r>
      <w:r w:rsidRPr="009902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вспомнили большие и малые реки России, названия рыб, которые в них водятся. Перед 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ачалом конкурса «Ловись, рыбка» педагог Рамзова Е.В. </w:t>
      </w:r>
      <w:r w:rsidRPr="009902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объяснил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9902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ребятам, технику насаживания червяков на крючки, подсечки пойманной рыбы. Выбрав удобное для себя место, ребята дружно закинули удочки и стали с нетерпением ждать клёва. Но как назло - то слишком рано делались подсечки, то запаздывали вытаскивать удочки, то рыба не попадала... Но вот настал долгожданный момент! Наконец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-то,</w:t>
      </w:r>
      <w:r w:rsidRPr="009902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пошёл клёв!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Брюзгин Максим поймал карася, а перед уходом домой выпустил его</w:t>
      </w:r>
      <w:r w:rsidRPr="009902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обратно в пруд.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Вот и победитель! Максим, мы тебя поздравляем!!!</w:t>
      </w:r>
      <w:r w:rsidRPr="0099027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586F" w:rsidRDefault="00F2586F" w:rsidP="00CC791E">
      <w:pPr>
        <w:spacing w:after="0"/>
        <w:ind w:firstLine="708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ru-RU"/>
        </w:rPr>
        <w:pict>
          <v:shape id="Рисунок 11" o:spid="_x0000_s1031" type="#_x0000_t75" style="position:absolute;left:0;text-align:left;margin-left:-4.05pt;margin-top:94.35pt;width:207.35pt;height:153.6pt;z-index:251661312;visibility:visible;mso-wrap-distance-left:9.48pt;mso-wrap-distance-top:.96pt;mso-wrap-distance-right:9.36pt;mso-wrap-distance-bottom:1.54pt">
            <v:imagedata r:id="rId9" o:title=""/>
            <o:lock v:ext="edit" aspectratio="f"/>
            <w10:wrap type="square"/>
          </v:shape>
        </w:pict>
      </w:r>
      <w:r>
        <w:rPr>
          <w:rFonts w:ascii="Times New Roman" w:hAnsi="Times New Roman" w:cs="Times New Roman"/>
          <w:sz w:val="28"/>
          <w:szCs w:val="28"/>
        </w:rPr>
        <w:t>А в это время д</w:t>
      </w:r>
      <w:r w:rsidRPr="0099027F">
        <w:rPr>
          <w:rFonts w:ascii="Times New Roman" w:hAnsi="Times New Roman" w:cs="Times New Roman"/>
          <w:sz w:val="28"/>
          <w:szCs w:val="28"/>
        </w:rPr>
        <w:t>ети из первого отряда познакомились с презентацией о самых необыкновенных рыбах нашего земного шара, с пословицами, стихотворениями о рыбалке и рыбах.  В конкурсно- игровой программе  «Ловись , рыбка большая и маленькая!»  участвовали 2 команды, которые боролись за самый большой улов. А поймать рыбку можно было только тогда, когда отгадаешь загадку или ответишь на вопросы викторины. Не обошлось и без спортивных конкурсов</w:t>
      </w:r>
      <w:r>
        <w:rPr>
          <w:rFonts w:ascii="Times New Roman" w:hAnsi="Times New Roman" w:cs="Times New Roman"/>
          <w:sz w:val="28"/>
          <w:szCs w:val="28"/>
        </w:rPr>
        <w:t>. Как всегда победила дружба!</w:t>
      </w:r>
      <w:r w:rsidRPr="00652A41"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  <w:t xml:space="preserve"> </w:t>
      </w:r>
    </w:p>
    <w:p w:rsidR="00F2586F" w:rsidRDefault="00F2586F" w:rsidP="00CC791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CC791E">
        <w:rPr>
          <w:rFonts w:ascii="Times New Roman" w:hAnsi="Times New Roman" w:cs="Times New Roman"/>
          <w:sz w:val="28"/>
          <w:szCs w:val="28"/>
        </w:rPr>
        <w:t>Воспитанники ДОЛ “Радуга» были приглашены в музей А.Н. Радищева. Сотрудники музея провели флешмоб. Под лучами теплого летнего солнца дети танцевали и заряжались позитивом. Воспитанники с огромным удовольствием повторяли простые танцевальные движения зажигательного танца. Задор</w:t>
      </w:r>
      <w:r>
        <w:rPr>
          <w:rFonts w:ascii="Times New Roman" w:hAnsi="Times New Roman" w:cs="Times New Roman"/>
          <w:sz w:val="28"/>
          <w:szCs w:val="28"/>
        </w:rPr>
        <w:t>ная музыка</w:t>
      </w:r>
      <w:r w:rsidRPr="00CC791E">
        <w:rPr>
          <w:rFonts w:ascii="Times New Roman" w:hAnsi="Times New Roman" w:cs="Times New Roman"/>
          <w:sz w:val="28"/>
          <w:szCs w:val="28"/>
        </w:rPr>
        <w:t>, радостные эмоции объединили детей, зарядили  бодростью на целый день.</w:t>
      </w:r>
      <w:r>
        <w:rPr>
          <w:rFonts w:ascii="Times New Roman" w:hAnsi="Times New Roman" w:cs="Times New Roman"/>
          <w:sz w:val="28"/>
          <w:szCs w:val="28"/>
        </w:rPr>
        <w:t xml:space="preserve"> После активных движений ребята расположились на зеленой лужайке. </w:t>
      </w:r>
      <w:r w:rsidRPr="00CC791E">
        <w:rPr>
          <w:rFonts w:ascii="Times New Roman" w:hAnsi="Times New Roman" w:cs="Times New Roman"/>
          <w:sz w:val="28"/>
          <w:szCs w:val="28"/>
        </w:rPr>
        <w:t xml:space="preserve"> А самое главное воспитанники провели время с пользой для своего здоровья. </w:t>
      </w:r>
    </w:p>
    <w:p w:rsidR="00F2586F" w:rsidRDefault="00F2586F" w:rsidP="00A922CD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10" o:spid="_x0000_s1032" type="#_x0000_t75" style="position:absolute;left:0;text-align:left;margin-left:420.8pt;margin-top:215.4pt;width:121.9pt;height:148.8pt;z-index:251662336;visibility:visible;mso-wrap-distance-top:.96pt;mso-wrap-distance-right:9.58pt;mso-wrap-distance-bottom:1.49pt">
            <v:imagedata r:id="rId10" o:title=""/>
            <o:lock v:ext="edit" aspectratio="f"/>
            <w10:wrap type="square"/>
          </v:shape>
        </w:pict>
      </w:r>
      <w:r>
        <w:rPr>
          <w:noProof/>
          <w:lang w:eastAsia="ru-RU"/>
        </w:rPr>
        <w:pict>
          <v:shape id="Рисунок 8" o:spid="_x0000_s1033" type="#_x0000_t75" style="position:absolute;left:0;text-align:left;margin-left:222pt;margin-top:313.65pt;width:303.85pt;height:227.05pt;z-index:251659264;visibility:visible;mso-wrap-distance-top:.96pt;mso-wrap-distance-right:9.31pt;mso-wrap-distance-bottom:1.4pt">
            <v:imagedata r:id="rId11" o:title=""/>
            <o:lock v:ext="edit" aspectratio="f"/>
            <w10:wrap type="square"/>
          </v:shape>
        </w:pict>
      </w:r>
      <w:r>
        <w:rPr>
          <w:noProof/>
          <w:lang w:eastAsia="ru-RU"/>
        </w:rPr>
        <w:pict>
          <v:shape id="Рисунок 9" o:spid="_x0000_s1034" type="#_x0000_t75" style="position:absolute;left:0;text-align:left;margin-left:-2.1pt;margin-top:137.15pt;width:201.6pt;height:149.3pt;z-index:251660288;visibility:visible;mso-wrap-distance-top:.96pt;mso-wrap-distance-right:9.4pt;mso-wrap-distance-bottom:1.21pt">
            <v:imagedata r:id="rId12" o:title=""/>
            <o:lock v:ext="edit" aspectratio="f"/>
            <w10:wrap type="square"/>
          </v:shape>
        </w:pict>
      </w:r>
      <w:r>
        <w:rPr>
          <w:rFonts w:ascii="Times New Roman" w:hAnsi="Times New Roman" w:cs="Times New Roman"/>
          <w:sz w:val="28"/>
          <w:szCs w:val="28"/>
        </w:rPr>
        <w:t>Во второй половине дня дети играли в подвижные игры на свежем воздух</w:t>
      </w:r>
      <w:r>
        <w:rPr>
          <w:noProof/>
          <w:lang w:eastAsia="ru-RU"/>
        </w:rPr>
        <w:pict>
          <v:shape id="Рисунок 7" o:spid="_x0000_s1035" type="#_x0000_t75" style="position:absolute;left:0;text-align:left;margin-left:266.2pt;margin-top:-63.25pt;width:259.7pt;height:192.95pt;z-index:251658240;visibility:visible;mso-wrap-distance-left:9.48pt;mso-wrap-distance-top:.96pt;mso-wrap-distance-right:9.29pt;mso-wrap-distance-bottom:1.33pt;mso-position-horizontal-relative:text;mso-position-vertical-relative:text">
            <v:imagedata r:id="rId13" o:title=""/>
            <o:lock v:ext="edit" aspectratio="f"/>
            <w10:wrap type="square"/>
          </v:shape>
        </w:pict>
      </w:r>
      <w:r>
        <w:rPr>
          <w:rFonts w:ascii="Times New Roman" w:hAnsi="Times New Roman" w:cs="Times New Roman"/>
          <w:sz w:val="28"/>
          <w:szCs w:val="28"/>
        </w:rPr>
        <w:t>е. А еще, р</w:t>
      </w:r>
      <w:r w:rsidRPr="00A922CD">
        <w:rPr>
          <w:rFonts w:ascii="Times New Roman" w:hAnsi="Times New Roman" w:cs="Times New Roman"/>
          <w:sz w:val="28"/>
          <w:szCs w:val="28"/>
        </w:rPr>
        <w:t>ебята приняли участие в игровой программе «Праздник хорошего настроения». Самым лучшим средством для поднятия настроения стал воздушный шарик. Участвуя в конкурсах с воздушными шарами, ребята узнавали об истории их возникновения. Оказывается</w:t>
      </w:r>
      <w:r w:rsidRPr="00A922CD">
        <w:t xml:space="preserve">, </w:t>
      </w:r>
      <w:r w:rsidRPr="00A922CD">
        <w:rPr>
          <w:rFonts w:ascii="Times New Roman" w:hAnsi="Times New Roman" w:cs="Times New Roman"/>
          <w:sz w:val="28"/>
          <w:szCs w:val="28"/>
        </w:rPr>
        <w:t>что воздушному шарику в 2025</w:t>
      </w:r>
      <w:r w:rsidRPr="00105236">
        <w:rPr>
          <w:rFonts w:ascii="Times New Roman" w:hAnsi="Times New Roman" w:cs="Times New Roman"/>
          <w:sz w:val="28"/>
          <w:szCs w:val="28"/>
        </w:rPr>
        <w:t xml:space="preserve"> году исполнилось 178 лет.</w:t>
      </w:r>
    </w:p>
    <w:p w:rsidR="00F2586F" w:rsidRDefault="00F2586F" w:rsidP="00A922C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2586F" w:rsidRDefault="00F2586F" w:rsidP="00A922C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2586F" w:rsidRDefault="00F2586F" w:rsidP="00A922C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2586F" w:rsidRDefault="00F2586F" w:rsidP="00A922C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2586F" w:rsidRDefault="00F2586F" w:rsidP="00A922C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2586F" w:rsidRDefault="00F2586F" w:rsidP="00A922C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2586F" w:rsidRDefault="00F2586F" w:rsidP="00A922C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2586F" w:rsidRDefault="00F2586F" w:rsidP="00A922C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2586F" w:rsidRDefault="00F2586F" w:rsidP="00A922C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2586F" w:rsidRDefault="00F2586F" w:rsidP="00A922C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2586F" w:rsidRPr="00A922CD" w:rsidRDefault="00F2586F" w:rsidP="00A922CD">
      <w:pPr>
        <w:ind w:firstLine="708"/>
        <w:rPr>
          <w:rFonts w:ascii="Times New Roman" w:hAnsi="Times New Roman" w:cs="Times New Roman"/>
          <w:color w:val="002060"/>
          <w:sz w:val="40"/>
          <w:szCs w:val="40"/>
        </w:rPr>
      </w:pPr>
      <w:r w:rsidRPr="00A922CD">
        <w:rPr>
          <w:rFonts w:ascii="Times New Roman" w:hAnsi="Times New Roman" w:cs="Times New Roman"/>
          <w:color w:val="002060"/>
          <w:sz w:val="40"/>
          <w:szCs w:val="40"/>
        </w:rPr>
        <w:t>Новый день, встречай нас завтра!</w:t>
      </w:r>
      <w:bookmarkStart w:id="0" w:name="_GoBack"/>
      <w:bookmarkEnd w:id="0"/>
    </w:p>
    <w:sectPr w:rsidR="00F2586F" w:rsidRPr="00A922CD" w:rsidSect="00CC791E">
      <w:pgSz w:w="11906" w:h="16838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15225"/>
    <w:rsid w:val="000622C5"/>
    <w:rsid w:val="00105236"/>
    <w:rsid w:val="00115225"/>
    <w:rsid w:val="003A1A8B"/>
    <w:rsid w:val="003D7146"/>
    <w:rsid w:val="00481D64"/>
    <w:rsid w:val="00652A41"/>
    <w:rsid w:val="006928C2"/>
    <w:rsid w:val="008148E5"/>
    <w:rsid w:val="0099027F"/>
    <w:rsid w:val="00A922CD"/>
    <w:rsid w:val="00AE0C97"/>
    <w:rsid w:val="00B0170F"/>
    <w:rsid w:val="00CC791E"/>
    <w:rsid w:val="00CD5E36"/>
    <w:rsid w:val="00DA7B3F"/>
    <w:rsid w:val="00E106C9"/>
    <w:rsid w:val="00E3745F"/>
    <w:rsid w:val="00F2586F"/>
    <w:rsid w:val="00FB5E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745F"/>
    <w:pPr>
      <w:spacing w:after="160" w:line="259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B0170F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1152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152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137</TotalTime>
  <Pages>2</Pages>
  <Words>347</Words>
  <Characters>1978</Characters>
  <Application>Microsoft Office Outlook</Application>
  <DocSecurity>0</DocSecurity>
  <Lines>0</Lines>
  <Paragraphs>0</Paragraphs>
  <ScaleCrop>false</ScaleCrop>
  <Company>Радищево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Александр</cp:lastModifiedBy>
  <cp:revision>4</cp:revision>
  <dcterms:created xsi:type="dcterms:W3CDTF">2025-06-10T11:36:00Z</dcterms:created>
  <dcterms:modified xsi:type="dcterms:W3CDTF">2025-06-13T11:42:00Z</dcterms:modified>
</cp:coreProperties>
</file>